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6B2BD" w14:textId="20E3B0F6" w:rsidR="005C6689" w:rsidRPr="00A1425D" w:rsidRDefault="00A1425D" w:rsidP="00A1425D">
      <w:pPr>
        <w:spacing w:before="240" w:after="0"/>
        <w:rPr>
          <w:rFonts w:ascii="Foco CC" w:hAnsi="Foco CC" w:cs="Foco CC"/>
          <w:b/>
          <w:bCs/>
          <w:color w:val="0F1E64" w:themeColor="text2"/>
          <w:sz w:val="56"/>
          <w:szCs w:val="56"/>
        </w:rPr>
      </w:pPr>
      <w:r w:rsidRPr="000959CA">
        <w:rPr>
          <w:rFonts w:ascii="Foco CC" w:hAnsi="Foco CC" w:cs="Foco CC"/>
          <w:b/>
          <w:bCs/>
          <w:noProof/>
          <w:color w:val="0F1E64" w:themeColor="text2"/>
          <w:sz w:val="56"/>
          <w:szCs w:val="56"/>
        </w:rPr>
        <w:drawing>
          <wp:anchor distT="0" distB="0" distL="114300" distR="114300" simplePos="0" relativeHeight="251658240" behindDoc="0" locked="0" layoutInCell="1" allowOverlap="1" wp14:anchorId="5B669609" wp14:editId="6C71B986">
            <wp:simplePos x="0" y="0"/>
            <wp:positionH relativeFrom="page">
              <wp:posOffset>5785485</wp:posOffset>
            </wp:positionH>
            <wp:positionV relativeFrom="paragraph">
              <wp:posOffset>-686435</wp:posOffset>
            </wp:positionV>
            <wp:extent cx="1708531" cy="688271"/>
            <wp:effectExtent l="0" t="0" r="6350" b="0"/>
            <wp:wrapNone/>
            <wp:docPr id="26953067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531" cy="688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959CA">
        <w:rPr>
          <w:rFonts w:ascii="Foco CC" w:hAnsi="Foco CC" w:cs="Foco CC"/>
          <w:b/>
          <w:bCs/>
          <w:noProof/>
          <w:color w:val="0F1E64" w:themeColor="text2"/>
          <w:sz w:val="56"/>
          <w:szCs w:val="56"/>
        </w:rPr>
        <w:drawing>
          <wp:anchor distT="0" distB="0" distL="114300" distR="114300" simplePos="0" relativeHeight="251655167" behindDoc="1" locked="0" layoutInCell="1" allowOverlap="1" wp14:anchorId="33280B79" wp14:editId="3428FE1B">
            <wp:simplePos x="0" y="0"/>
            <wp:positionH relativeFrom="margin">
              <wp:posOffset>-647700</wp:posOffset>
            </wp:positionH>
            <wp:positionV relativeFrom="paragraph">
              <wp:posOffset>-701040</wp:posOffset>
            </wp:positionV>
            <wp:extent cx="1250315" cy="704850"/>
            <wp:effectExtent l="0" t="0" r="6985" b="0"/>
            <wp:wrapNone/>
            <wp:docPr id="85071754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31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1108" w:rsidRPr="007A2E25">
        <w:rPr>
          <w:rFonts w:ascii="Foco CC" w:hAnsi="Foco CC" w:cs="Foco CC"/>
          <w:b/>
          <w:bCs/>
          <w:color w:val="1F2879"/>
          <w:sz w:val="56"/>
          <w:szCs w:val="56"/>
        </w:rPr>
        <w:t xml:space="preserve">Story </w:t>
      </w:r>
    </w:p>
    <w:p w14:paraId="7D3C9173" w14:textId="77777777" w:rsidR="006B7CBC" w:rsidRPr="007A2E25" w:rsidRDefault="006B7CBC" w:rsidP="0078489F">
      <w:pPr>
        <w:rPr>
          <w:rFonts w:ascii="Foco CC" w:hAnsi="Foco CC" w:cs="Foco CC"/>
          <w:b/>
          <w:bCs/>
          <w:color w:val="0F1E64" w:themeColor="text2"/>
          <w:sz w:val="6"/>
          <w:szCs w:val="6"/>
        </w:rPr>
      </w:pPr>
    </w:p>
    <w:p w14:paraId="1253A7C6" w14:textId="2E580DC7" w:rsidR="00F352AA" w:rsidRPr="007A2E25" w:rsidRDefault="00E91108" w:rsidP="00E91108">
      <w:pPr>
        <w:spacing w:after="0"/>
        <w:rPr>
          <w:rFonts w:ascii="Foco CC" w:hAnsi="Foco CC" w:cs="Foco CC"/>
          <w:color w:val="1F2879"/>
        </w:rPr>
      </w:pPr>
      <w:r w:rsidRPr="007A2E25">
        <w:rPr>
          <w:rFonts w:ascii="Foco CC" w:hAnsi="Foco CC" w:cs="Foco CC"/>
          <w:color w:val="1F2879"/>
        </w:rPr>
        <w:t>Tell a story that communicates a clear SunSmart message. You could use characters, humour, an everyday situation or an imaginative scenario to get your message across.</w:t>
      </w:r>
    </w:p>
    <w:p w14:paraId="087BC56F" w14:textId="77777777" w:rsidR="00F352AA" w:rsidRPr="007A2E25" w:rsidRDefault="00F352AA" w:rsidP="00F352AA">
      <w:pPr>
        <w:spacing w:after="0"/>
        <w:rPr>
          <w:rFonts w:asciiTheme="majorHAnsi" w:hAnsiTheme="majorHAnsi" w:cstheme="majorHAnsi"/>
          <w:b/>
          <w:bCs/>
          <w:color w:val="1F2879"/>
        </w:rPr>
      </w:pPr>
    </w:p>
    <w:p w14:paraId="0F51EB60" w14:textId="1DFE5006" w:rsidR="00F352AA" w:rsidRPr="007A2E25" w:rsidRDefault="00F352AA" w:rsidP="006B7CBC">
      <w:pPr>
        <w:spacing w:after="0"/>
        <w:rPr>
          <w:rFonts w:ascii="Foco CC" w:hAnsi="Foco CC" w:cs="Foco CC"/>
          <w:color w:val="1F2879"/>
        </w:rPr>
      </w:pPr>
      <w:r w:rsidRPr="007A2E25">
        <w:rPr>
          <w:rFonts w:ascii="Foco CC" w:hAnsi="Foco CC" w:cs="Foco CC"/>
          <w:b/>
          <w:bCs/>
          <w:color w:val="1F2879"/>
        </w:rPr>
        <w:t>Before you submit:</w:t>
      </w:r>
    </w:p>
    <w:p w14:paraId="65497225" w14:textId="77777777" w:rsidR="00047F8E" w:rsidRPr="007A2E25" w:rsidRDefault="00047F8E" w:rsidP="00F352AA">
      <w:pPr>
        <w:pStyle w:val="ListParagraph"/>
        <w:numPr>
          <w:ilvl w:val="0"/>
          <w:numId w:val="20"/>
        </w:numPr>
        <w:rPr>
          <w:rFonts w:ascii="Foco CC" w:hAnsi="Foco CC" w:cs="Foco CC"/>
          <w:color w:val="1F2879"/>
        </w:rPr>
      </w:pPr>
      <w:r w:rsidRPr="007A2E25">
        <w:rPr>
          <w:rFonts w:ascii="Foco CC" w:hAnsi="Foco CC" w:cs="Foco CC"/>
          <w:color w:val="1F2879"/>
        </w:rPr>
        <w:t>There is no strict word limit for your story, but please keep your response within the space provided on this template.</w:t>
      </w:r>
    </w:p>
    <w:p w14:paraId="4F425829" w14:textId="13BD6E9E" w:rsidR="00F352AA" w:rsidRPr="007A2E25" w:rsidRDefault="00F352AA" w:rsidP="00F352AA">
      <w:pPr>
        <w:pStyle w:val="ListParagraph"/>
        <w:numPr>
          <w:ilvl w:val="0"/>
          <w:numId w:val="20"/>
        </w:numPr>
        <w:rPr>
          <w:rFonts w:ascii="Foco CC" w:hAnsi="Foco CC" w:cs="Foco CC"/>
          <w:color w:val="1F2879"/>
        </w:rPr>
      </w:pPr>
      <w:r w:rsidRPr="007A2E25">
        <w:rPr>
          <w:rFonts w:ascii="Foco CC" w:hAnsi="Foco CC" w:cs="Foco CC"/>
          <w:color w:val="1F2879"/>
        </w:rPr>
        <w:t xml:space="preserve">Use size 12 font </w:t>
      </w:r>
    </w:p>
    <w:p w14:paraId="3F3D01F9" w14:textId="77777777" w:rsidR="00F352AA" w:rsidRPr="007A2E25" w:rsidRDefault="00F352AA" w:rsidP="00F352AA">
      <w:pPr>
        <w:pStyle w:val="ListParagraph"/>
        <w:numPr>
          <w:ilvl w:val="0"/>
          <w:numId w:val="20"/>
        </w:numPr>
        <w:rPr>
          <w:rFonts w:ascii="Foco CC" w:hAnsi="Foco CC" w:cs="Foco CC"/>
          <w:color w:val="1F2879"/>
        </w:rPr>
      </w:pPr>
      <w:r w:rsidRPr="007A2E25">
        <w:rPr>
          <w:rFonts w:ascii="Foco CC" w:hAnsi="Foco CC" w:cs="Foco CC"/>
          <w:color w:val="1F2879"/>
        </w:rPr>
        <w:t>Include a clear and accurate SunSmart message</w:t>
      </w:r>
    </w:p>
    <w:p w14:paraId="22818892" w14:textId="77777777" w:rsidR="00F352AA" w:rsidRPr="007A2E25" w:rsidRDefault="00F352AA" w:rsidP="00F352AA">
      <w:pPr>
        <w:pStyle w:val="ListParagraph"/>
        <w:numPr>
          <w:ilvl w:val="0"/>
          <w:numId w:val="20"/>
        </w:numPr>
        <w:rPr>
          <w:rFonts w:ascii="Foco CC" w:hAnsi="Foco CC" w:cs="Foco CC"/>
          <w:color w:val="1F2879"/>
        </w:rPr>
      </w:pPr>
      <w:r w:rsidRPr="007A2E25">
        <w:rPr>
          <w:rFonts w:ascii="Foco CC" w:hAnsi="Foco CC" w:cs="Foco CC"/>
          <w:color w:val="1F2879"/>
        </w:rPr>
        <w:t>At a minimum, reference Slip, Slop, Slap, Seek and Slide and that sun protection is needed when the UV Index is 3 or above</w:t>
      </w:r>
    </w:p>
    <w:p w14:paraId="2BBD9BA6" w14:textId="3016E314" w:rsidR="00E15B71" w:rsidRPr="007A2E25" w:rsidRDefault="00F352AA" w:rsidP="005C6689">
      <w:pPr>
        <w:pStyle w:val="ListParagraph"/>
        <w:numPr>
          <w:ilvl w:val="0"/>
          <w:numId w:val="20"/>
        </w:numPr>
        <w:spacing w:after="0"/>
        <w:rPr>
          <w:rFonts w:ascii="Foco CC" w:hAnsi="Foco CC" w:cs="Foco CC"/>
          <w:color w:val="1F2879"/>
        </w:rPr>
      </w:pPr>
      <w:r w:rsidRPr="007A2E25">
        <w:rPr>
          <w:rFonts w:ascii="Foco CC" w:hAnsi="Foco CC" w:cs="Foco CC"/>
          <w:color w:val="1F2879"/>
        </w:rPr>
        <w:t>Remember: your idea and message matter more than how polished your entry looks</w:t>
      </w:r>
    </w:p>
    <w:p w14:paraId="3D424EBC" w14:textId="5B2FDC87" w:rsidR="00F352AA" w:rsidRPr="007A2E25" w:rsidRDefault="00F352AA" w:rsidP="00F352AA">
      <w:pPr>
        <w:pStyle w:val="ListParagraph"/>
        <w:numPr>
          <w:ilvl w:val="0"/>
          <w:numId w:val="0"/>
        </w:numPr>
        <w:spacing w:after="0"/>
        <w:ind w:left="720"/>
        <w:rPr>
          <w:rFonts w:ascii="Foco CC" w:hAnsi="Foco CC" w:cs="Foco CC"/>
          <w:color w:val="1F2879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14"/>
      </w:tblGrid>
      <w:sdt>
        <w:sdtPr>
          <w:rPr>
            <w:rFonts w:ascii="Foco CC" w:hAnsi="Foco CC" w:cs="Foco CC"/>
            <w:color w:val="1F2879"/>
          </w:rPr>
          <w:id w:val="857778901"/>
          <w:lock w:val="contentLocked"/>
          <w:placeholder>
            <w:docPart w:val="DefaultPlaceholder_-1854013440"/>
          </w:placeholder>
          <w:group/>
        </w:sdtPr>
        <w:sdtEndPr/>
        <w:sdtContent>
          <w:tr w:rsidR="00F352AA" w:rsidRPr="007A2E25" w14:paraId="799F9041" w14:textId="77777777" w:rsidTr="007A2E25">
            <w:sdt>
              <w:sdtPr>
                <w:rPr>
                  <w:rFonts w:ascii="Foco CC" w:hAnsi="Foco CC" w:cs="Foco CC"/>
                  <w:color w:val="1F2879"/>
                </w:rPr>
                <w:id w:val="2119791957"/>
                <w:placeholder>
                  <w:docPart w:val="DefaultPlaceholder_-1854013440"/>
                </w:placeholder>
              </w:sdtPr>
              <w:sdtEndPr/>
              <w:sdtContent>
                <w:tc>
                  <w:tcPr>
                    <w:tcW w:w="10194" w:type="dxa"/>
                    <w:tcBorders>
                      <w:top w:val="single" w:sz="18" w:space="0" w:color="1F2879"/>
                      <w:left w:val="single" w:sz="18" w:space="0" w:color="1F2879"/>
                      <w:bottom w:val="single" w:sz="18" w:space="0" w:color="1F2879"/>
                      <w:right w:val="single" w:sz="18" w:space="0" w:color="1F2879"/>
                    </w:tcBorders>
                  </w:tcPr>
                  <w:p w14:paraId="0BC0705C" w14:textId="1C4323E5" w:rsidR="009A67F7" w:rsidRPr="00911BC1" w:rsidRDefault="00911BC1" w:rsidP="00F352AA">
                    <w:pPr>
                      <w:rPr>
                        <w:rFonts w:ascii="Foco CC" w:hAnsi="Foco CC" w:cs="Foco CC"/>
                        <w:color w:val="1F2879"/>
                      </w:rPr>
                    </w:pPr>
                    <w:r w:rsidRPr="00911BC1">
                      <w:rPr>
                        <w:rFonts w:ascii="Foco CC" w:hAnsi="Foco CC" w:cs="Foco CC"/>
                        <w:color w:val="1F2879"/>
                      </w:rPr>
                      <w:t>Start typing here….</w:t>
                    </w:r>
                  </w:p>
                  <w:p w14:paraId="40AD71D4" w14:textId="77777777" w:rsidR="009A67F7" w:rsidRDefault="009A67F7" w:rsidP="00F352AA">
                    <w:pPr>
                      <w:rPr>
                        <w:rFonts w:ascii="Foco CC" w:hAnsi="Foco CC" w:cs="Foco CC"/>
                        <w:color w:val="1F2879"/>
                      </w:rPr>
                    </w:pPr>
                  </w:p>
                  <w:p w14:paraId="3CB9CA82" w14:textId="77777777" w:rsidR="009A67F7" w:rsidRDefault="009A67F7" w:rsidP="00F352AA">
                    <w:pPr>
                      <w:rPr>
                        <w:rFonts w:ascii="Foco CC" w:hAnsi="Foco CC" w:cs="Foco CC"/>
                        <w:color w:val="1F2879"/>
                      </w:rPr>
                    </w:pPr>
                  </w:p>
                  <w:p w14:paraId="4FA4A1E6" w14:textId="77777777" w:rsidR="009A67F7" w:rsidRDefault="009A67F7" w:rsidP="00F352AA">
                    <w:pPr>
                      <w:rPr>
                        <w:rFonts w:ascii="Foco CC" w:hAnsi="Foco CC" w:cs="Foco CC"/>
                        <w:color w:val="1F2879"/>
                      </w:rPr>
                    </w:pPr>
                  </w:p>
                  <w:p w14:paraId="365D28BD" w14:textId="77777777" w:rsidR="009A67F7" w:rsidRDefault="009A67F7" w:rsidP="00F352AA">
                    <w:pPr>
                      <w:rPr>
                        <w:rFonts w:ascii="Foco CC" w:hAnsi="Foco CC" w:cs="Foco CC"/>
                        <w:color w:val="1F2879"/>
                      </w:rPr>
                    </w:pPr>
                  </w:p>
                  <w:p w14:paraId="63A56008" w14:textId="77777777" w:rsidR="009A67F7" w:rsidRDefault="009A67F7" w:rsidP="00F352AA">
                    <w:pPr>
                      <w:rPr>
                        <w:rFonts w:ascii="Foco CC" w:hAnsi="Foco CC" w:cs="Foco CC"/>
                        <w:color w:val="1F2879"/>
                      </w:rPr>
                    </w:pPr>
                  </w:p>
                  <w:p w14:paraId="7CEEC896" w14:textId="77777777" w:rsidR="009A67F7" w:rsidRDefault="009A67F7" w:rsidP="00F352AA">
                    <w:pPr>
                      <w:rPr>
                        <w:rFonts w:ascii="Foco CC" w:hAnsi="Foco CC" w:cs="Foco CC"/>
                        <w:color w:val="1F2879"/>
                      </w:rPr>
                    </w:pPr>
                  </w:p>
                  <w:p w14:paraId="52896C96" w14:textId="77777777" w:rsidR="009A67F7" w:rsidRDefault="009A67F7" w:rsidP="00F352AA">
                    <w:pPr>
                      <w:rPr>
                        <w:rFonts w:ascii="Foco CC" w:hAnsi="Foco CC" w:cs="Foco CC"/>
                        <w:color w:val="1F2879"/>
                      </w:rPr>
                    </w:pPr>
                  </w:p>
                  <w:p w14:paraId="0BA16336" w14:textId="77777777" w:rsidR="009A67F7" w:rsidRDefault="009A67F7" w:rsidP="00F352AA">
                    <w:pPr>
                      <w:rPr>
                        <w:rFonts w:ascii="Foco CC" w:hAnsi="Foco CC" w:cs="Foco CC"/>
                        <w:color w:val="1F2879"/>
                      </w:rPr>
                    </w:pPr>
                  </w:p>
                  <w:p w14:paraId="2BBEEDB4" w14:textId="77777777" w:rsidR="009A67F7" w:rsidRDefault="009A67F7" w:rsidP="00F352AA">
                    <w:pPr>
                      <w:rPr>
                        <w:rFonts w:ascii="Foco CC" w:hAnsi="Foco CC" w:cs="Foco CC"/>
                        <w:color w:val="1F2879"/>
                      </w:rPr>
                    </w:pPr>
                  </w:p>
                  <w:p w14:paraId="01283779" w14:textId="77777777" w:rsidR="009A67F7" w:rsidRDefault="009A67F7" w:rsidP="00F352AA">
                    <w:pPr>
                      <w:rPr>
                        <w:rFonts w:ascii="Foco CC" w:hAnsi="Foco CC" w:cs="Foco CC"/>
                        <w:color w:val="1F2879"/>
                      </w:rPr>
                    </w:pPr>
                  </w:p>
                  <w:p w14:paraId="2C8173F6" w14:textId="77777777" w:rsidR="009A67F7" w:rsidRDefault="009A67F7" w:rsidP="00F352AA">
                    <w:pPr>
                      <w:rPr>
                        <w:rFonts w:ascii="Foco CC" w:hAnsi="Foco CC" w:cs="Foco CC"/>
                        <w:color w:val="1F2879"/>
                      </w:rPr>
                    </w:pPr>
                  </w:p>
                  <w:p w14:paraId="2DAA8AFF" w14:textId="77777777" w:rsidR="009A67F7" w:rsidRDefault="009A67F7" w:rsidP="00F352AA">
                    <w:pPr>
                      <w:rPr>
                        <w:rFonts w:ascii="Foco CC" w:hAnsi="Foco CC" w:cs="Foco CC"/>
                        <w:color w:val="1F2879"/>
                      </w:rPr>
                    </w:pPr>
                  </w:p>
                  <w:p w14:paraId="482AD722" w14:textId="77777777" w:rsidR="009A67F7" w:rsidRDefault="009A67F7" w:rsidP="00F352AA">
                    <w:pPr>
                      <w:rPr>
                        <w:rFonts w:ascii="Foco CC" w:hAnsi="Foco CC" w:cs="Foco CC"/>
                        <w:color w:val="1F2879"/>
                      </w:rPr>
                    </w:pPr>
                  </w:p>
                  <w:p w14:paraId="4D3C40FA" w14:textId="77777777" w:rsidR="009A67F7" w:rsidRDefault="009A67F7" w:rsidP="00F352AA">
                    <w:pPr>
                      <w:rPr>
                        <w:rFonts w:ascii="Foco CC" w:hAnsi="Foco CC" w:cs="Foco CC"/>
                        <w:color w:val="1F2879"/>
                      </w:rPr>
                    </w:pPr>
                  </w:p>
                  <w:p w14:paraId="53C1963B" w14:textId="77777777" w:rsidR="009A67F7" w:rsidRDefault="009A67F7" w:rsidP="00F352AA">
                    <w:pPr>
                      <w:rPr>
                        <w:rFonts w:ascii="Foco CC" w:hAnsi="Foco CC" w:cs="Foco CC"/>
                        <w:color w:val="1F2879"/>
                      </w:rPr>
                    </w:pPr>
                  </w:p>
                  <w:p w14:paraId="42B94514" w14:textId="77777777" w:rsidR="009A67F7" w:rsidRDefault="009A67F7" w:rsidP="00F352AA">
                    <w:pPr>
                      <w:rPr>
                        <w:rFonts w:ascii="Foco CC" w:hAnsi="Foco CC" w:cs="Foco CC"/>
                        <w:color w:val="1F2879"/>
                      </w:rPr>
                    </w:pPr>
                  </w:p>
                  <w:p w14:paraId="6D54A34D" w14:textId="77777777" w:rsidR="009A67F7" w:rsidRDefault="009A67F7" w:rsidP="00F352AA">
                    <w:pPr>
                      <w:rPr>
                        <w:rFonts w:ascii="Foco CC" w:hAnsi="Foco CC" w:cs="Foco CC"/>
                        <w:color w:val="1F2879"/>
                      </w:rPr>
                    </w:pPr>
                  </w:p>
                  <w:p w14:paraId="06CC1DF7" w14:textId="77777777" w:rsidR="009A67F7" w:rsidRDefault="009A67F7" w:rsidP="00F352AA">
                    <w:pPr>
                      <w:rPr>
                        <w:rFonts w:ascii="Foco CC" w:hAnsi="Foco CC" w:cs="Foco CC"/>
                        <w:color w:val="1F2879"/>
                      </w:rPr>
                    </w:pPr>
                  </w:p>
                  <w:p w14:paraId="08531EEC" w14:textId="77777777" w:rsidR="009A67F7" w:rsidRDefault="009A67F7" w:rsidP="00F352AA">
                    <w:pPr>
                      <w:rPr>
                        <w:rFonts w:ascii="Foco CC" w:hAnsi="Foco CC" w:cs="Foco CC"/>
                        <w:color w:val="1F2879"/>
                      </w:rPr>
                    </w:pPr>
                  </w:p>
                  <w:p w14:paraId="64829AEB" w14:textId="77777777" w:rsidR="009A67F7" w:rsidRDefault="009A67F7" w:rsidP="00F352AA">
                    <w:pPr>
                      <w:rPr>
                        <w:rFonts w:ascii="Foco CC" w:hAnsi="Foco CC" w:cs="Foco CC"/>
                        <w:color w:val="1F2879"/>
                      </w:rPr>
                    </w:pPr>
                  </w:p>
                  <w:p w14:paraId="5ED74C0A" w14:textId="77777777" w:rsidR="009A67F7" w:rsidRDefault="009A67F7" w:rsidP="00F352AA">
                    <w:pPr>
                      <w:rPr>
                        <w:rFonts w:ascii="Foco CC" w:hAnsi="Foco CC" w:cs="Foco CC"/>
                        <w:color w:val="1F2879"/>
                      </w:rPr>
                    </w:pPr>
                  </w:p>
                  <w:p w14:paraId="3216190A" w14:textId="77777777" w:rsidR="009A67F7" w:rsidRDefault="009A67F7" w:rsidP="00F352AA">
                    <w:pPr>
                      <w:rPr>
                        <w:rFonts w:ascii="Foco CC" w:hAnsi="Foco CC" w:cs="Foco CC"/>
                        <w:color w:val="1F2879"/>
                      </w:rPr>
                    </w:pPr>
                  </w:p>
                  <w:p w14:paraId="578B7578" w14:textId="77777777" w:rsidR="009A67F7" w:rsidRDefault="009A67F7" w:rsidP="00F352AA">
                    <w:pPr>
                      <w:rPr>
                        <w:rFonts w:ascii="Foco CC" w:hAnsi="Foco CC" w:cs="Foco CC"/>
                        <w:color w:val="1F2879"/>
                      </w:rPr>
                    </w:pPr>
                  </w:p>
                  <w:p w14:paraId="0821B73B" w14:textId="77777777" w:rsidR="009A67F7" w:rsidRDefault="009A67F7" w:rsidP="00F352AA">
                    <w:pPr>
                      <w:rPr>
                        <w:rFonts w:ascii="Foco CC" w:hAnsi="Foco CC" w:cs="Foco CC"/>
                        <w:color w:val="1F2879"/>
                      </w:rPr>
                    </w:pPr>
                  </w:p>
                  <w:p w14:paraId="72A57DBD" w14:textId="77777777" w:rsidR="009A67F7" w:rsidRDefault="009A67F7" w:rsidP="00F352AA">
                    <w:pPr>
                      <w:rPr>
                        <w:rFonts w:ascii="Foco CC" w:hAnsi="Foco CC" w:cs="Foco CC"/>
                        <w:color w:val="1F2879"/>
                      </w:rPr>
                    </w:pPr>
                  </w:p>
                  <w:p w14:paraId="0D75978E" w14:textId="77777777" w:rsidR="009A67F7" w:rsidRDefault="009A67F7" w:rsidP="00F352AA">
                    <w:pPr>
                      <w:rPr>
                        <w:rFonts w:ascii="Foco CC" w:hAnsi="Foco CC" w:cs="Foco CC"/>
                        <w:color w:val="1F2879"/>
                      </w:rPr>
                    </w:pPr>
                  </w:p>
                  <w:p w14:paraId="0A7B2C61" w14:textId="77777777" w:rsidR="009A67F7" w:rsidRDefault="009A67F7" w:rsidP="00F352AA">
                    <w:pPr>
                      <w:rPr>
                        <w:rFonts w:ascii="Foco CC" w:hAnsi="Foco CC" w:cs="Foco CC"/>
                        <w:color w:val="1F2879"/>
                      </w:rPr>
                    </w:pPr>
                  </w:p>
                  <w:p w14:paraId="7D2C55E4" w14:textId="77777777" w:rsidR="009A67F7" w:rsidRDefault="009A67F7" w:rsidP="00F352AA">
                    <w:pPr>
                      <w:rPr>
                        <w:rFonts w:ascii="Foco CC" w:hAnsi="Foco CC" w:cs="Foco CC"/>
                        <w:color w:val="1F2879"/>
                      </w:rPr>
                    </w:pPr>
                  </w:p>
                  <w:p w14:paraId="67D4EFA7" w14:textId="77777777" w:rsidR="009A67F7" w:rsidRDefault="009A67F7" w:rsidP="00F352AA">
                    <w:pPr>
                      <w:rPr>
                        <w:rFonts w:ascii="Foco CC" w:hAnsi="Foco CC" w:cs="Foco CC"/>
                        <w:color w:val="1F2879"/>
                      </w:rPr>
                    </w:pPr>
                  </w:p>
                  <w:p w14:paraId="2665CA21" w14:textId="77777777" w:rsidR="009A67F7" w:rsidRDefault="009A67F7" w:rsidP="00F352AA">
                    <w:pPr>
                      <w:rPr>
                        <w:rFonts w:ascii="Foco CC" w:hAnsi="Foco CC" w:cs="Foco CC"/>
                        <w:color w:val="1F2879"/>
                      </w:rPr>
                    </w:pPr>
                  </w:p>
                  <w:p w14:paraId="12C25E82" w14:textId="77777777" w:rsidR="009A67F7" w:rsidRDefault="009A67F7" w:rsidP="00F352AA">
                    <w:pPr>
                      <w:rPr>
                        <w:rFonts w:ascii="Foco CC" w:hAnsi="Foco CC" w:cs="Foco CC"/>
                        <w:color w:val="1F2879"/>
                      </w:rPr>
                    </w:pPr>
                  </w:p>
                  <w:p w14:paraId="17F65758" w14:textId="77777777" w:rsidR="009A67F7" w:rsidRDefault="009A67F7" w:rsidP="00F352AA">
                    <w:pPr>
                      <w:rPr>
                        <w:rFonts w:ascii="Foco CC" w:hAnsi="Foco CC" w:cs="Foco CC"/>
                        <w:color w:val="1F2879"/>
                      </w:rPr>
                    </w:pPr>
                  </w:p>
                  <w:p w14:paraId="62137623" w14:textId="77777777" w:rsidR="009A67F7" w:rsidRDefault="009A67F7" w:rsidP="00F352AA">
                    <w:pPr>
                      <w:rPr>
                        <w:rFonts w:ascii="Foco CC" w:hAnsi="Foco CC" w:cs="Foco CC"/>
                        <w:color w:val="1F2879"/>
                      </w:rPr>
                    </w:pPr>
                  </w:p>
                  <w:p w14:paraId="0C95D5A3" w14:textId="77777777" w:rsidR="009A67F7" w:rsidRDefault="009A67F7" w:rsidP="00F352AA">
                    <w:pPr>
                      <w:rPr>
                        <w:rFonts w:ascii="Foco CC" w:hAnsi="Foco CC" w:cs="Foco CC"/>
                        <w:color w:val="1F2879"/>
                      </w:rPr>
                    </w:pPr>
                  </w:p>
                  <w:p w14:paraId="659F7117" w14:textId="77777777" w:rsidR="009A67F7" w:rsidRDefault="009A67F7" w:rsidP="00F352AA">
                    <w:pPr>
                      <w:rPr>
                        <w:rFonts w:ascii="Foco CC" w:hAnsi="Foco CC" w:cs="Foco CC"/>
                        <w:color w:val="1F2879"/>
                      </w:rPr>
                    </w:pPr>
                  </w:p>
                  <w:p w14:paraId="2F4B7224" w14:textId="77777777" w:rsidR="009A67F7" w:rsidRDefault="009A67F7" w:rsidP="00F352AA">
                    <w:pPr>
                      <w:rPr>
                        <w:rFonts w:ascii="Foco CC" w:hAnsi="Foco CC" w:cs="Foco CC"/>
                        <w:color w:val="1F2879"/>
                      </w:rPr>
                    </w:pPr>
                  </w:p>
                  <w:p w14:paraId="08B8D911" w14:textId="77777777" w:rsidR="009A67F7" w:rsidRDefault="009A67F7" w:rsidP="00F352AA">
                    <w:pPr>
                      <w:rPr>
                        <w:rFonts w:ascii="Foco CC" w:hAnsi="Foco CC" w:cs="Foco CC"/>
                        <w:color w:val="1F2879"/>
                      </w:rPr>
                    </w:pPr>
                  </w:p>
                  <w:p w14:paraId="53612A49" w14:textId="0D27CC37" w:rsidR="00865795" w:rsidRDefault="00865795" w:rsidP="00F352AA">
                    <w:pPr>
                      <w:rPr>
                        <w:rFonts w:ascii="Foco CC" w:hAnsi="Foco CC" w:cs="Foco CC"/>
                        <w:color w:val="1F2879"/>
                      </w:rPr>
                    </w:pPr>
                  </w:p>
                  <w:p w14:paraId="53DC0B85" w14:textId="77777777" w:rsidR="00F27BDE" w:rsidRDefault="00F27BDE" w:rsidP="00F352AA">
                    <w:pPr>
                      <w:rPr>
                        <w:rFonts w:ascii="Foco CC" w:hAnsi="Foco CC" w:cs="Foco CC"/>
                        <w:color w:val="1F2879"/>
                      </w:rPr>
                    </w:pPr>
                  </w:p>
                  <w:p w14:paraId="232B9842" w14:textId="77777777" w:rsidR="00A1425D" w:rsidRDefault="00A1425D" w:rsidP="00F352AA">
                    <w:pPr>
                      <w:rPr>
                        <w:rFonts w:ascii="Foco CC" w:hAnsi="Foco CC" w:cs="Foco CC"/>
                        <w:color w:val="1F2879"/>
                      </w:rPr>
                    </w:pPr>
                  </w:p>
                  <w:p w14:paraId="54897277" w14:textId="77777777" w:rsidR="00F27BDE" w:rsidRDefault="00F27BDE" w:rsidP="00F352AA">
                    <w:pPr>
                      <w:rPr>
                        <w:rFonts w:ascii="Foco CC" w:hAnsi="Foco CC" w:cs="Foco CC"/>
                        <w:color w:val="1F2879"/>
                      </w:rPr>
                    </w:pPr>
                  </w:p>
                  <w:p w14:paraId="088179DC" w14:textId="77777777" w:rsidR="005557B1" w:rsidRDefault="005557B1" w:rsidP="00F352AA">
                    <w:pPr>
                      <w:rPr>
                        <w:rFonts w:ascii="Foco CC" w:hAnsi="Foco CC" w:cs="Foco CC"/>
                        <w:color w:val="1F2879"/>
                      </w:rPr>
                    </w:pPr>
                  </w:p>
                  <w:p w14:paraId="296A99EB" w14:textId="1C4323E5" w:rsidR="00F857E1" w:rsidRPr="007A2E25" w:rsidRDefault="00F857E1" w:rsidP="00F352AA">
                    <w:pPr>
                      <w:rPr>
                        <w:rFonts w:ascii="Foco CC" w:hAnsi="Foco CC" w:cs="Foco CC"/>
                        <w:color w:val="1F2879"/>
                      </w:rPr>
                    </w:pPr>
                  </w:p>
                </w:tc>
              </w:sdtContent>
            </w:sdt>
          </w:tr>
        </w:sdtContent>
      </w:sdt>
    </w:tbl>
    <w:p w14:paraId="1FEC7AE1" w14:textId="77777777" w:rsidR="005557B1" w:rsidRDefault="005557B1" w:rsidP="00CA07F9">
      <w:pPr>
        <w:spacing w:after="0"/>
        <w:rPr>
          <w:rFonts w:asciiTheme="majorHAnsi" w:eastAsia="Times New Roman" w:hAnsiTheme="majorHAnsi" w:cstheme="majorHAnsi"/>
          <w:color w:val="1F2879"/>
          <w:sz w:val="40"/>
          <w:szCs w:val="40"/>
          <w:lang w:eastAsia="en-AU"/>
        </w:rPr>
      </w:pPr>
    </w:p>
    <w:p w14:paraId="530863B4" w14:textId="7FEC1B9E" w:rsidR="00CA07F9" w:rsidRPr="00CA07F9" w:rsidRDefault="000366BD" w:rsidP="00CA07F9">
      <w:pPr>
        <w:spacing w:after="0"/>
        <w:rPr>
          <w:rFonts w:asciiTheme="majorHAnsi" w:eastAsia="Times New Roman" w:hAnsiTheme="majorHAnsi" w:cstheme="majorHAnsi"/>
          <w:color w:val="1F2879"/>
          <w:sz w:val="40"/>
          <w:szCs w:val="40"/>
          <w:lang w:eastAsia="en-AU"/>
        </w:rPr>
      </w:pPr>
      <w:r w:rsidRPr="007A2E25">
        <w:rPr>
          <w:rFonts w:asciiTheme="majorHAnsi" w:eastAsia="Times New Roman" w:hAnsiTheme="majorHAnsi" w:cstheme="majorHAnsi"/>
          <w:noProof/>
          <w:color w:val="1F2879"/>
          <w:sz w:val="40"/>
          <w:szCs w:val="40"/>
          <w:lang w:eastAsia="en-A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92ACAB6" wp14:editId="2141CCB7">
                <wp:simplePos x="0" y="0"/>
                <wp:positionH relativeFrom="margin">
                  <wp:align>center</wp:align>
                </wp:positionH>
                <wp:positionV relativeFrom="paragraph">
                  <wp:posOffset>106045</wp:posOffset>
                </wp:positionV>
                <wp:extent cx="6464595" cy="0"/>
                <wp:effectExtent l="0" t="0" r="0" b="0"/>
                <wp:wrapNone/>
                <wp:docPr id="1991185784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6459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1F2879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56B585" id="Straight Connector 3" o:spid="_x0000_s1026" style="position:absolute;z-index:25165619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8.35pt" to="509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" strokecolor="#1f2879" strokeweight="1.5pt">
                <v:stroke joinstyle="miter"/>
                <w10:wrap anchorx="margin"/>
              </v:line>
            </w:pict>
          </mc:Fallback>
        </mc:AlternateContent>
      </w:r>
    </w:p>
    <w:p w14:paraId="68E84229" w14:textId="592A9263" w:rsidR="00B42039" w:rsidRPr="007A2E25" w:rsidRDefault="005557B1" w:rsidP="005557B1">
      <w:pPr>
        <w:spacing w:line="300" w:lineRule="atLeast"/>
        <w:rPr>
          <w:rFonts w:ascii="Foco CC" w:eastAsia="Times New Roman" w:hAnsi="Foco CC" w:cs="Foco CC"/>
          <w:b/>
          <w:bCs/>
          <w:color w:val="1F2879"/>
          <w:lang w:eastAsia="en-AU"/>
        </w:rPr>
      </w:pPr>
      <w:r>
        <w:rPr>
          <w:rFonts w:ascii="Foco CC" w:eastAsia="Times New Roman" w:hAnsi="Foco CC" w:cs="Foco CC"/>
          <w:b/>
          <w:bCs/>
          <w:noProof/>
          <w:color w:val="1F2879"/>
          <w:lang w:eastAsia="en-AU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0A6E74F5" wp14:editId="283BEDD9">
                <wp:simplePos x="0" y="0"/>
                <wp:positionH relativeFrom="column">
                  <wp:posOffset>4669790</wp:posOffset>
                </wp:positionH>
                <wp:positionV relativeFrom="page">
                  <wp:posOffset>8540750</wp:posOffset>
                </wp:positionV>
                <wp:extent cx="1493520" cy="1185545"/>
                <wp:effectExtent l="0" t="0" r="0" b="0"/>
                <wp:wrapNone/>
                <wp:docPr id="131195972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93520" cy="1185545"/>
                          <a:chOff x="0" y="0"/>
                          <a:chExt cx="1493520" cy="1185604"/>
                        </a:xfrm>
                      </wpg:grpSpPr>
                      <pic:pic xmlns:pic="http://schemas.openxmlformats.org/drawingml/2006/picture">
                        <pic:nvPicPr>
                          <pic:cNvPr id="1796291926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98" t="40131" r="35776" b="176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744279"/>
                            <a:ext cx="1493520" cy="4413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99992932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128" t="195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0874" y="0"/>
                            <a:ext cx="874395" cy="8401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990C9B9" id="Group 3" o:spid="_x0000_s1026" style="position:absolute;margin-left:367.7pt;margin-top:672.5pt;width:117.6pt;height:93.35pt;z-index:251672576;mso-position-vertical-relative:page" coordsize="14935,118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top:7442;width:14935;height:44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">
                  <v:imagedata r:id="rId14" o:title="" croptop="26300f" cropbottom="11535f" cropleft="3013f" cropright="23446f"/>
                </v:shape>
                <v:shape id="Picture 1" o:spid="_x0000_s1028" type="#_x0000_t75" style="position:absolute;left:3508;width:8744;height:8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">
                  <v:imagedata r:id="rId14" o:title="" croptop="12807f" cropleft="42682f"/>
                </v:shape>
                <w10:wrap anchory="page"/>
              </v:group>
            </w:pict>
          </mc:Fallback>
        </mc:AlternateContent>
      </w:r>
      <w:r w:rsidR="00F45D6D" w:rsidRPr="007A2E25">
        <w:rPr>
          <w:rFonts w:ascii="Foco CC" w:eastAsia="Times New Roman" w:hAnsi="Foco CC" w:cs="Foco CC"/>
          <w:b/>
          <w:bCs/>
          <w:color w:val="1F2879"/>
          <w:lang w:eastAsia="en-AU"/>
        </w:rPr>
        <w:t xml:space="preserve">Entry title </w:t>
      </w:r>
      <w:sdt>
        <w:sdtPr>
          <w:rPr>
            <w:rFonts w:ascii="Foco CC" w:eastAsia="Times New Roman" w:hAnsi="Foco CC" w:cs="Foco CC"/>
            <w:color w:val="1F2879"/>
            <w:lang w:eastAsia="en-AU"/>
          </w:rPr>
          <w:id w:val="872121846"/>
          <w:placeholder>
            <w:docPart w:val="DefaultPlaceholder_-1854013440"/>
          </w:placeholder>
          <w:text/>
        </w:sdtPr>
        <w:sdtEndPr/>
        <w:sdtContent>
          <w:r w:rsidR="006B7CBC" w:rsidRPr="00F87E71">
            <w:rPr>
              <w:rFonts w:ascii="Foco CC" w:eastAsia="Times New Roman" w:hAnsi="Foco CC" w:cs="Foco CC"/>
              <w:color w:val="1F2879"/>
              <w:lang w:eastAsia="en-AU"/>
            </w:rPr>
            <w:t>……………………………………………………………...</w:t>
          </w:r>
        </w:sdtContent>
      </w:sdt>
    </w:p>
    <w:p w14:paraId="746C6350" w14:textId="56536A87" w:rsidR="00FD7FCB" w:rsidRDefault="00F45D6D" w:rsidP="00FD7FCB">
      <w:pPr>
        <w:spacing w:line="300" w:lineRule="atLeast"/>
        <w:rPr>
          <w:rFonts w:ascii="Foco CC" w:eastAsia="Times New Roman" w:hAnsi="Foco CC" w:cs="Foco CC"/>
          <w:b/>
          <w:bCs/>
          <w:color w:val="1F2879"/>
          <w:lang w:eastAsia="en-AU"/>
        </w:rPr>
      </w:pPr>
      <w:r w:rsidRPr="007A2E25">
        <w:rPr>
          <w:rFonts w:ascii="Foco CC" w:eastAsia="Times New Roman" w:hAnsi="Foco CC" w:cs="Foco CC"/>
          <w:b/>
          <w:bCs/>
          <w:color w:val="1F2879"/>
          <w:lang w:eastAsia="en-AU"/>
        </w:rPr>
        <w:t xml:space="preserve">Class/year </w:t>
      </w:r>
      <w:sdt>
        <w:sdtPr>
          <w:rPr>
            <w:rFonts w:ascii="Foco CC" w:eastAsia="Times New Roman" w:hAnsi="Foco CC" w:cs="Foco CC"/>
            <w:color w:val="1F2879"/>
            <w:lang w:eastAsia="en-AU"/>
          </w:rPr>
          <w:id w:val="-1474983262"/>
          <w:placeholder>
            <w:docPart w:val="DefaultPlaceholder_-1854013440"/>
          </w:placeholder>
          <w:text/>
        </w:sdtPr>
        <w:sdtEndPr/>
        <w:sdtContent>
          <w:r w:rsidR="006B7CBC" w:rsidRPr="00F87E71">
            <w:rPr>
              <w:rFonts w:ascii="Foco CC" w:eastAsia="Times New Roman" w:hAnsi="Foco CC" w:cs="Foco CC"/>
              <w:color w:val="1F2879"/>
              <w:lang w:eastAsia="en-AU"/>
            </w:rPr>
            <w:t>……………………………………………………….……..</w:t>
          </w:r>
        </w:sdtContent>
      </w:sdt>
    </w:p>
    <w:p w14:paraId="3FA637F0" w14:textId="648BBE58" w:rsidR="0026075D" w:rsidRPr="00FD7FCB" w:rsidRDefault="00F45D6D" w:rsidP="00703197">
      <w:pPr>
        <w:spacing w:after="0" w:line="300" w:lineRule="atLeast"/>
        <w:rPr>
          <w:rFonts w:ascii="Foco CC" w:eastAsia="Times New Roman" w:hAnsi="Foco CC" w:cs="Foco CC"/>
          <w:b/>
          <w:bCs/>
          <w:color w:val="1F2879"/>
          <w:lang w:eastAsia="en-AU"/>
        </w:rPr>
      </w:pPr>
      <w:r w:rsidRPr="007A2E25">
        <w:rPr>
          <w:rFonts w:ascii="Foco CC" w:eastAsia="Times New Roman" w:hAnsi="Foco CC" w:cs="Foco CC"/>
          <w:b/>
          <w:bCs/>
          <w:color w:val="1F2879"/>
          <w:lang w:eastAsia="en-AU"/>
        </w:rPr>
        <w:t xml:space="preserve">School </w:t>
      </w:r>
      <w:sdt>
        <w:sdtPr>
          <w:rPr>
            <w:rFonts w:ascii="Foco CC" w:eastAsia="Times New Roman" w:hAnsi="Foco CC" w:cs="Foco CC"/>
            <w:color w:val="1F2879"/>
            <w:lang w:eastAsia="en-AU"/>
          </w:rPr>
          <w:id w:val="1138070416"/>
          <w:placeholder>
            <w:docPart w:val="DefaultPlaceholder_-1854013440"/>
          </w:placeholder>
          <w:text/>
        </w:sdtPr>
        <w:sdtEndPr/>
        <w:sdtContent>
          <w:r w:rsidR="006B7CBC" w:rsidRPr="00F87E71">
            <w:rPr>
              <w:rFonts w:ascii="Foco CC" w:eastAsia="Times New Roman" w:hAnsi="Foco CC" w:cs="Foco CC"/>
              <w:color w:val="1F2879"/>
              <w:lang w:eastAsia="en-AU"/>
            </w:rPr>
            <w:t>………………………………………………………………….</w:t>
          </w:r>
        </w:sdtContent>
      </w:sdt>
    </w:p>
    <w:sectPr w:rsidR="0026075D" w:rsidRPr="00FD7FCB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5ADA7" w14:textId="77777777" w:rsidR="00D44FBA" w:rsidRDefault="00D44FBA" w:rsidP="006D6152">
      <w:r>
        <w:separator/>
      </w:r>
    </w:p>
  </w:endnote>
  <w:endnote w:type="continuationSeparator" w:id="0">
    <w:p w14:paraId="72BA7149" w14:textId="77777777" w:rsidR="00D44FBA" w:rsidRDefault="00D44FBA" w:rsidP="006D6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oco CC">
    <w:panose1 w:val="020B0504050202020203"/>
    <w:charset w:val="00"/>
    <w:family w:val="swiss"/>
    <w:pitch w:val="variable"/>
    <w:sig w:usb0="A00002EF" w:usb1="5000205B" w:usb2="00000008" w:usb3="00000000" w:csb0="0000009F" w:csb1="00000000"/>
  </w:font>
  <w:font w:name="Foco CC Light">
    <w:panose1 w:val="020B0304050202020203"/>
    <w:charset w:val="00"/>
    <w:family w:val="swiss"/>
    <w:pitch w:val="variable"/>
    <w:sig w:usb0="A00002EF" w:usb1="5000205B" w:usb2="00000008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Foco CC Black">
    <w:panose1 w:val="020B0A04050202020203"/>
    <w:charset w:val="00"/>
    <w:family w:val="swiss"/>
    <w:pitch w:val="variable"/>
    <w:sig w:usb0="A00002EF" w:usb1="5000205B" w:usb2="00000008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BCE2B" w14:textId="77777777" w:rsidR="00D44FBA" w:rsidRDefault="00D44FBA" w:rsidP="006D6152">
      <w:r>
        <w:separator/>
      </w:r>
    </w:p>
  </w:footnote>
  <w:footnote w:type="continuationSeparator" w:id="0">
    <w:p w14:paraId="6765D6AF" w14:textId="77777777" w:rsidR="00D44FBA" w:rsidRDefault="00D44FBA" w:rsidP="006D61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B39E9"/>
    <w:multiLevelType w:val="hybridMultilevel"/>
    <w:tmpl w:val="B83C8562"/>
    <w:lvl w:ilvl="0" w:tplc="1EB8D97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74A7D"/>
    <w:multiLevelType w:val="hybridMultilevel"/>
    <w:tmpl w:val="DBD643B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16663"/>
    <w:multiLevelType w:val="hybridMultilevel"/>
    <w:tmpl w:val="B0EAA3F2"/>
    <w:lvl w:ilvl="0" w:tplc="1EB8D97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35412D"/>
    <w:multiLevelType w:val="multilevel"/>
    <w:tmpl w:val="30D00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4BB0928"/>
    <w:multiLevelType w:val="hybridMultilevel"/>
    <w:tmpl w:val="00565D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C773CD"/>
    <w:multiLevelType w:val="hybridMultilevel"/>
    <w:tmpl w:val="B21EC6AA"/>
    <w:lvl w:ilvl="0" w:tplc="B6F0A1A8">
      <w:numFmt w:val="bullet"/>
      <w:lvlText w:val="•"/>
      <w:lvlJc w:val="left"/>
      <w:pPr>
        <w:ind w:left="720" w:hanging="360"/>
      </w:pPr>
      <w:rPr>
        <w:rFonts w:ascii="Foco CC" w:eastAsiaTheme="minorHAnsi" w:hAnsi="Foco CC" w:cs="Foco CC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263884"/>
    <w:multiLevelType w:val="hybridMultilevel"/>
    <w:tmpl w:val="1E76EC96"/>
    <w:lvl w:ilvl="0" w:tplc="B6F0A1A8">
      <w:numFmt w:val="bullet"/>
      <w:lvlText w:val="•"/>
      <w:lvlJc w:val="left"/>
      <w:pPr>
        <w:ind w:left="720" w:hanging="360"/>
      </w:pPr>
      <w:rPr>
        <w:rFonts w:ascii="Foco CC" w:eastAsiaTheme="minorHAnsi" w:hAnsi="Foco CC" w:cs="Foco CC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40529E"/>
    <w:multiLevelType w:val="multilevel"/>
    <w:tmpl w:val="6BA28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F8129D5"/>
    <w:multiLevelType w:val="multilevel"/>
    <w:tmpl w:val="F6BAC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1B80F88"/>
    <w:multiLevelType w:val="multilevel"/>
    <w:tmpl w:val="F094F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6300CA5"/>
    <w:multiLevelType w:val="multilevel"/>
    <w:tmpl w:val="B2723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6750A7"/>
    <w:multiLevelType w:val="multilevel"/>
    <w:tmpl w:val="A38A8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320291"/>
    <w:multiLevelType w:val="hybridMultilevel"/>
    <w:tmpl w:val="2A3825D2"/>
    <w:lvl w:ilvl="0" w:tplc="F282FAB8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658CD0E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A4C3573"/>
    <w:multiLevelType w:val="multilevel"/>
    <w:tmpl w:val="726E4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864704B"/>
    <w:multiLevelType w:val="multilevel"/>
    <w:tmpl w:val="85E2A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CA43F7C"/>
    <w:multiLevelType w:val="hybridMultilevel"/>
    <w:tmpl w:val="5060C7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833E72"/>
    <w:multiLevelType w:val="hybridMultilevel"/>
    <w:tmpl w:val="B4C6C0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752F7D"/>
    <w:multiLevelType w:val="multilevel"/>
    <w:tmpl w:val="1C36C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2E34349"/>
    <w:multiLevelType w:val="multilevel"/>
    <w:tmpl w:val="FDAE9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6847B03"/>
    <w:multiLevelType w:val="multilevel"/>
    <w:tmpl w:val="CE680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92236577">
    <w:abstractNumId w:val="12"/>
  </w:num>
  <w:num w:numId="2" w16cid:durableId="789512956">
    <w:abstractNumId w:val="10"/>
  </w:num>
  <w:num w:numId="3" w16cid:durableId="768354657">
    <w:abstractNumId w:val="11"/>
  </w:num>
  <w:num w:numId="4" w16cid:durableId="1001737821">
    <w:abstractNumId w:val="13"/>
  </w:num>
  <w:num w:numId="5" w16cid:durableId="1920288188">
    <w:abstractNumId w:val="1"/>
  </w:num>
  <w:num w:numId="6" w16cid:durableId="173808628">
    <w:abstractNumId w:val="4"/>
  </w:num>
  <w:num w:numId="7" w16cid:durableId="576137454">
    <w:abstractNumId w:val="15"/>
  </w:num>
  <w:num w:numId="8" w16cid:durableId="1000547819">
    <w:abstractNumId w:val="16"/>
  </w:num>
  <w:num w:numId="9" w16cid:durableId="939920946">
    <w:abstractNumId w:val="3"/>
  </w:num>
  <w:num w:numId="10" w16cid:durableId="1255818700">
    <w:abstractNumId w:val="9"/>
  </w:num>
  <w:num w:numId="11" w16cid:durableId="1582838203">
    <w:abstractNumId w:val="17"/>
  </w:num>
  <w:num w:numId="12" w16cid:durableId="1453356521">
    <w:abstractNumId w:val="14"/>
  </w:num>
  <w:num w:numId="13" w16cid:durableId="696077947">
    <w:abstractNumId w:val="18"/>
  </w:num>
  <w:num w:numId="14" w16cid:durableId="692535345">
    <w:abstractNumId w:val="7"/>
  </w:num>
  <w:num w:numId="15" w16cid:durableId="1488135334">
    <w:abstractNumId w:val="8"/>
  </w:num>
  <w:num w:numId="16" w16cid:durableId="770855082">
    <w:abstractNumId w:val="19"/>
  </w:num>
  <w:num w:numId="17" w16cid:durableId="334265792">
    <w:abstractNumId w:val="2"/>
  </w:num>
  <w:num w:numId="18" w16cid:durableId="43410692">
    <w:abstractNumId w:val="0"/>
  </w:num>
  <w:num w:numId="19" w16cid:durableId="1767843370">
    <w:abstractNumId w:val="6"/>
  </w:num>
  <w:num w:numId="20" w16cid:durableId="10078304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attachedTemplate r:id="rId1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108"/>
    <w:rsid w:val="00000B29"/>
    <w:rsid w:val="00005258"/>
    <w:rsid w:val="00024108"/>
    <w:rsid w:val="00031645"/>
    <w:rsid w:val="00032DD3"/>
    <w:rsid w:val="000366BD"/>
    <w:rsid w:val="0004106F"/>
    <w:rsid w:val="000440D0"/>
    <w:rsid w:val="00047F8E"/>
    <w:rsid w:val="000526DD"/>
    <w:rsid w:val="000607D2"/>
    <w:rsid w:val="00073615"/>
    <w:rsid w:val="00080C3C"/>
    <w:rsid w:val="00084333"/>
    <w:rsid w:val="000959CA"/>
    <w:rsid w:val="00096682"/>
    <w:rsid w:val="00097E7D"/>
    <w:rsid w:val="000A41C6"/>
    <w:rsid w:val="000A4EDF"/>
    <w:rsid w:val="000B2EC4"/>
    <w:rsid w:val="000B6893"/>
    <w:rsid w:val="000C17DF"/>
    <w:rsid w:val="000C1BDA"/>
    <w:rsid w:val="000C355D"/>
    <w:rsid w:val="000C67F1"/>
    <w:rsid w:val="000D7C2C"/>
    <w:rsid w:val="000E1DEC"/>
    <w:rsid w:val="000E30EA"/>
    <w:rsid w:val="000E4C7B"/>
    <w:rsid w:val="000E610F"/>
    <w:rsid w:val="000E7A08"/>
    <w:rsid w:val="000F7281"/>
    <w:rsid w:val="000F74AC"/>
    <w:rsid w:val="00105CDC"/>
    <w:rsid w:val="001239A1"/>
    <w:rsid w:val="0014701F"/>
    <w:rsid w:val="001542DD"/>
    <w:rsid w:val="00166D7C"/>
    <w:rsid w:val="00166DEF"/>
    <w:rsid w:val="00171F4A"/>
    <w:rsid w:val="00174462"/>
    <w:rsid w:val="001746A3"/>
    <w:rsid w:val="00184BC1"/>
    <w:rsid w:val="00193B50"/>
    <w:rsid w:val="0019713D"/>
    <w:rsid w:val="00197B24"/>
    <w:rsid w:val="001B1DCE"/>
    <w:rsid w:val="001B2DD9"/>
    <w:rsid w:val="001B6304"/>
    <w:rsid w:val="001C0E71"/>
    <w:rsid w:val="001C2CEF"/>
    <w:rsid w:val="0020573C"/>
    <w:rsid w:val="00206F32"/>
    <w:rsid w:val="00215054"/>
    <w:rsid w:val="00226562"/>
    <w:rsid w:val="002302CC"/>
    <w:rsid w:val="002410FB"/>
    <w:rsid w:val="0026075D"/>
    <w:rsid w:val="002620A1"/>
    <w:rsid w:val="002641C4"/>
    <w:rsid w:val="00270C43"/>
    <w:rsid w:val="002B689D"/>
    <w:rsid w:val="002C622B"/>
    <w:rsid w:val="002C74FD"/>
    <w:rsid w:val="002E0B9D"/>
    <w:rsid w:val="002F1D33"/>
    <w:rsid w:val="002F66AE"/>
    <w:rsid w:val="00324F6B"/>
    <w:rsid w:val="00344C80"/>
    <w:rsid w:val="00353CD2"/>
    <w:rsid w:val="00361DED"/>
    <w:rsid w:val="00381609"/>
    <w:rsid w:val="003873BF"/>
    <w:rsid w:val="003876EB"/>
    <w:rsid w:val="00391EED"/>
    <w:rsid w:val="00392BDE"/>
    <w:rsid w:val="00394BA4"/>
    <w:rsid w:val="003A63A7"/>
    <w:rsid w:val="003B1F98"/>
    <w:rsid w:val="003C30F2"/>
    <w:rsid w:val="003C66EE"/>
    <w:rsid w:val="003D6DBE"/>
    <w:rsid w:val="003D728B"/>
    <w:rsid w:val="003F7FF6"/>
    <w:rsid w:val="00401593"/>
    <w:rsid w:val="00434180"/>
    <w:rsid w:val="00450D88"/>
    <w:rsid w:val="004541E6"/>
    <w:rsid w:val="00455188"/>
    <w:rsid w:val="0046639F"/>
    <w:rsid w:val="004670C0"/>
    <w:rsid w:val="00476F7F"/>
    <w:rsid w:val="00482A41"/>
    <w:rsid w:val="00484AFF"/>
    <w:rsid w:val="00491CB1"/>
    <w:rsid w:val="004953AB"/>
    <w:rsid w:val="00495880"/>
    <w:rsid w:val="004A52D4"/>
    <w:rsid w:val="004C2000"/>
    <w:rsid w:val="004E222F"/>
    <w:rsid w:val="004F0423"/>
    <w:rsid w:val="004F067F"/>
    <w:rsid w:val="004F57E9"/>
    <w:rsid w:val="00501DD5"/>
    <w:rsid w:val="00505C82"/>
    <w:rsid w:val="0051622C"/>
    <w:rsid w:val="00532595"/>
    <w:rsid w:val="00533B5B"/>
    <w:rsid w:val="00543E38"/>
    <w:rsid w:val="005557B1"/>
    <w:rsid w:val="00556031"/>
    <w:rsid w:val="005714FD"/>
    <w:rsid w:val="005858D9"/>
    <w:rsid w:val="00587138"/>
    <w:rsid w:val="0059425F"/>
    <w:rsid w:val="0059555C"/>
    <w:rsid w:val="005B271D"/>
    <w:rsid w:val="005B6F8D"/>
    <w:rsid w:val="005C4B0F"/>
    <w:rsid w:val="005C6689"/>
    <w:rsid w:val="005D55EC"/>
    <w:rsid w:val="005D78CD"/>
    <w:rsid w:val="005F665F"/>
    <w:rsid w:val="0060279C"/>
    <w:rsid w:val="00612A6A"/>
    <w:rsid w:val="00621CDC"/>
    <w:rsid w:val="00623EC3"/>
    <w:rsid w:val="006270BF"/>
    <w:rsid w:val="006274E1"/>
    <w:rsid w:val="00630C83"/>
    <w:rsid w:val="0063233E"/>
    <w:rsid w:val="00632EE0"/>
    <w:rsid w:val="0063436D"/>
    <w:rsid w:val="006376A8"/>
    <w:rsid w:val="00647D1B"/>
    <w:rsid w:val="006543E2"/>
    <w:rsid w:val="00667CEB"/>
    <w:rsid w:val="006721A2"/>
    <w:rsid w:val="00672794"/>
    <w:rsid w:val="00673000"/>
    <w:rsid w:val="0068047A"/>
    <w:rsid w:val="00680BD5"/>
    <w:rsid w:val="0068132A"/>
    <w:rsid w:val="00682779"/>
    <w:rsid w:val="006A4B8D"/>
    <w:rsid w:val="006B1F67"/>
    <w:rsid w:val="006B2C5E"/>
    <w:rsid w:val="006B7CBC"/>
    <w:rsid w:val="006C13F2"/>
    <w:rsid w:val="006D1D18"/>
    <w:rsid w:val="006D4791"/>
    <w:rsid w:val="006D6152"/>
    <w:rsid w:val="006E1254"/>
    <w:rsid w:val="006E13C1"/>
    <w:rsid w:val="006E5944"/>
    <w:rsid w:val="006E6939"/>
    <w:rsid w:val="006F19E7"/>
    <w:rsid w:val="006F55BA"/>
    <w:rsid w:val="00703197"/>
    <w:rsid w:val="0070357F"/>
    <w:rsid w:val="00704845"/>
    <w:rsid w:val="00711B19"/>
    <w:rsid w:val="00720B37"/>
    <w:rsid w:val="00722501"/>
    <w:rsid w:val="007414C2"/>
    <w:rsid w:val="00744BBC"/>
    <w:rsid w:val="007511CA"/>
    <w:rsid w:val="0075270D"/>
    <w:rsid w:val="00754ECB"/>
    <w:rsid w:val="007578A3"/>
    <w:rsid w:val="00776B24"/>
    <w:rsid w:val="00782070"/>
    <w:rsid w:val="0078489F"/>
    <w:rsid w:val="007936B4"/>
    <w:rsid w:val="00796E43"/>
    <w:rsid w:val="007A2E25"/>
    <w:rsid w:val="007C6609"/>
    <w:rsid w:val="007D2D73"/>
    <w:rsid w:val="007D3A6D"/>
    <w:rsid w:val="007E119F"/>
    <w:rsid w:val="00802696"/>
    <w:rsid w:val="008120FC"/>
    <w:rsid w:val="00822A35"/>
    <w:rsid w:val="00865795"/>
    <w:rsid w:val="008870BC"/>
    <w:rsid w:val="00894358"/>
    <w:rsid w:val="008A30E1"/>
    <w:rsid w:val="008B4256"/>
    <w:rsid w:val="008D5825"/>
    <w:rsid w:val="008D68F1"/>
    <w:rsid w:val="008E0205"/>
    <w:rsid w:val="008E40E9"/>
    <w:rsid w:val="00901282"/>
    <w:rsid w:val="009029D8"/>
    <w:rsid w:val="00911BC1"/>
    <w:rsid w:val="00913FE0"/>
    <w:rsid w:val="00916D3B"/>
    <w:rsid w:val="009224D3"/>
    <w:rsid w:val="00923E8A"/>
    <w:rsid w:val="00952BC5"/>
    <w:rsid w:val="009612E0"/>
    <w:rsid w:val="0096605A"/>
    <w:rsid w:val="009755FD"/>
    <w:rsid w:val="009760BA"/>
    <w:rsid w:val="00982603"/>
    <w:rsid w:val="00985B36"/>
    <w:rsid w:val="009A28D9"/>
    <w:rsid w:val="009A67F7"/>
    <w:rsid w:val="009A67F9"/>
    <w:rsid w:val="009B2659"/>
    <w:rsid w:val="009C77AD"/>
    <w:rsid w:val="009E2EE1"/>
    <w:rsid w:val="009E2F59"/>
    <w:rsid w:val="009E41B0"/>
    <w:rsid w:val="009F50F2"/>
    <w:rsid w:val="00A041FD"/>
    <w:rsid w:val="00A047DC"/>
    <w:rsid w:val="00A1425D"/>
    <w:rsid w:val="00A1434B"/>
    <w:rsid w:val="00A31A6B"/>
    <w:rsid w:val="00A31F54"/>
    <w:rsid w:val="00A407A4"/>
    <w:rsid w:val="00A54D73"/>
    <w:rsid w:val="00A57CC0"/>
    <w:rsid w:val="00A60CE0"/>
    <w:rsid w:val="00A80E7D"/>
    <w:rsid w:val="00A81810"/>
    <w:rsid w:val="00A844FA"/>
    <w:rsid w:val="00A90F51"/>
    <w:rsid w:val="00AA7ECC"/>
    <w:rsid w:val="00AB118E"/>
    <w:rsid w:val="00AB7400"/>
    <w:rsid w:val="00AC7F5A"/>
    <w:rsid w:val="00AD3412"/>
    <w:rsid w:val="00AE2185"/>
    <w:rsid w:val="00AE397B"/>
    <w:rsid w:val="00AE6B05"/>
    <w:rsid w:val="00AF0131"/>
    <w:rsid w:val="00AF3DE1"/>
    <w:rsid w:val="00AF7A38"/>
    <w:rsid w:val="00B136CE"/>
    <w:rsid w:val="00B13DB4"/>
    <w:rsid w:val="00B16831"/>
    <w:rsid w:val="00B20E77"/>
    <w:rsid w:val="00B24EBF"/>
    <w:rsid w:val="00B40CF2"/>
    <w:rsid w:val="00B42039"/>
    <w:rsid w:val="00B50699"/>
    <w:rsid w:val="00B521CC"/>
    <w:rsid w:val="00B5434A"/>
    <w:rsid w:val="00B54977"/>
    <w:rsid w:val="00B6159C"/>
    <w:rsid w:val="00B6345C"/>
    <w:rsid w:val="00B64D4A"/>
    <w:rsid w:val="00B70DEF"/>
    <w:rsid w:val="00B768D2"/>
    <w:rsid w:val="00B77106"/>
    <w:rsid w:val="00B80B1C"/>
    <w:rsid w:val="00B87CF9"/>
    <w:rsid w:val="00BB7011"/>
    <w:rsid w:val="00BC1B82"/>
    <w:rsid w:val="00BC57BF"/>
    <w:rsid w:val="00BC750E"/>
    <w:rsid w:val="00BD357D"/>
    <w:rsid w:val="00BD6DFA"/>
    <w:rsid w:val="00BE40DE"/>
    <w:rsid w:val="00BE5935"/>
    <w:rsid w:val="00BF2910"/>
    <w:rsid w:val="00C00CA8"/>
    <w:rsid w:val="00C03648"/>
    <w:rsid w:val="00C04870"/>
    <w:rsid w:val="00C0722D"/>
    <w:rsid w:val="00C22EF2"/>
    <w:rsid w:val="00C27A78"/>
    <w:rsid w:val="00C3260F"/>
    <w:rsid w:val="00C40A43"/>
    <w:rsid w:val="00C60BFA"/>
    <w:rsid w:val="00C61908"/>
    <w:rsid w:val="00C644A5"/>
    <w:rsid w:val="00C772B7"/>
    <w:rsid w:val="00C90B64"/>
    <w:rsid w:val="00C9171D"/>
    <w:rsid w:val="00CA07F9"/>
    <w:rsid w:val="00CA4C8D"/>
    <w:rsid w:val="00CD20D7"/>
    <w:rsid w:val="00D01626"/>
    <w:rsid w:val="00D0383B"/>
    <w:rsid w:val="00D048F4"/>
    <w:rsid w:val="00D132A9"/>
    <w:rsid w:val="00D16F1F"/>
    <w:rsid w:val="00D328EA"/>
    <w:rsid w:val="00D40B32"/>
    <w:rsid w:val="00D415BB"/>
    <w:rsid w:val="00D44FBA"/>
    <w:rsid w:val="00D572EE"/>
    <w:rsid w:val="00D6184B"/>
    <w:rsid w:val="00D76E3A"/>
    <w:rsid w:val="00D82AC6"/>
    <w:rsid w:val="00D951A8"/>
    <w:rsid w:val="00D966B2"/>
    <w:rsid w:val="00DB2523"/>
    <w:rsid w:val="00DB3358"/>
    <w:rsid w:val="00DB7F9F"/>
    <w:rsid w:val="00DC355A"/>
    <w:rsid w:val="00DC5D36"/>
    <w:rsid w:val="00DE202F"/>
    <w:rsid w:val="00DE5750"/>
    <w:rsid w:val="00DE684A"/>
    <w:rsid w:val="00DE77A0"/>
    <w:rsid w:val="00DF02ED"/>
    <w:rsid w:val="00DF0CB8"/>
    <w:rsid w:val="00DF17F5"/>
    <w:rsid w:val="00DF5378"/>
    <w:rsid w:val="00DF5C86"/>
    <w:rsid w:val="00E0099F"/>
    <w:rsid w:val="00E01CB8"/>
    <w:rsid w:val="00E15B71"/>
    <w:rsid w:val="00E26195"/>
    <w:rsid w:val="00E30C61"/>
    <w:rsid w:val="00E34A3E"/>
    <w:rsid w:val="00E45BDC"/>
    <w:rsid w:val="00E542A5"/>
    <w:rsid w:val="00E62F65"/>
    <w:rsid w:val="00E830B3"/>
    <w:rsid w:val="00E86FB2"/>
    <w:rsid w:val="00E91108"/>
    <w:rsid w:val="00E963F3"/>
    <w:rsid w:val="00E96FC0"/>
    <w:rsid w:val="00EB553A"/>
    <w:rsid w:val="00EC5D2A"/>
    <w:rsid w:val="00ED33F5"/>
    <w:rsid w:val="00ED419E"/>
    <w:rsid w:val="00EE2B62"/>
    <w:rsid w:val="00EF76F7"/>
    <w:rsid w:val="00F0751D"/>
    <w:rsid w:val="00F11F50"/>
    <w:rsid w:val="00F1484B"/>
    <w:rsid w:val="00F25887"/>
    <w:rsid w:val="00F27BDE"/>
    <w:rsid w:val="00F33466"/>
    <w:rsid w:val="00F352AA"/>
    <w:rsid w:val="00F40A77"/>
    <w:rsid w:val="00F40EED"/>
    <w:rsid w:val="00F41827"/>
    <w:rsid w:val="00F45D6D"/>
    <w:rsid w:val="00F56DCC"/>
    <w:rsid w:val="00F577DD"/>
    <w:rsid w:val="00F624EE"/>
    <w:rsid w:val="00F754F5"/>
    <w:rsid w:val="00F76F48"/>
    <w:rsid w:val="00F82AA8"/>
    <w:rsid w:val="00F857E1"/>
    <w:rsid w:val="00F87E71"/>
    <w:rsid w:val="00F9333C"/>
    <w:rsid w:val="00F96544"/>
    <w:rsid w:val="00FA08FC"/>
    <w:rsid w:val="00FD7FCB"/>
    <w:rsid w:val="00FE2105"/>
    <w:rsid w:val="00FE228E"/>
    <w:rsid w:val="00FE7656"/>
    <w:rsid w:val="00FF5596"/>
    <w:rsid w:val="20AB312C"/>
    <w:rsid w:val="39861EF5"/>
    <w:rsid w:val="45797E16"/>
    <w:rsid w:val="5F8A1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447203"/>
  <w15:chartTrackingRefBased/>
  <w15:docId w15:val="{0552B462-A752-4119-9B05-4D6FC9C26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14C2"/>
    <w:pPr>
      <w:spacing w:after="120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5270D"/>
    <w:pPr>
      <w:keepNext/>
      <w:keepLines/>
      <w:spacing w:after="240"/>
      <w:jc w:val="center"/>
      <w:outlineLvl w:val="0"/>
    </w:pPr>
    <w:rPr>
      <w:rFonts w:eastAsiaTheme="majorEastAsia" w:cstheme="majorBidi"/>
      <w:b/>
      <w:noProof/>
      <w:color w:val="0F1E64" w:themeColor="text2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82A41"/>
    <w:pPr>
      <w:keepNext/>
      <w:keepLines/>
      <w:spacing w:before="60"/>
      <w:outlineLvl w:val="1"/>
    </w:pPr>
    <w:rPr>
      <w:rFonts w:eastAsiaTheme="majorEastAsia" w:cstheme="majorBidi"/>
      <w:color w:val="0F1E64" w:themeColor="text2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63F3"/>
    <w:pPr>
      <w:keepNext/>
      <w:keepLines/>
      <w:spacing w:before="40"/>
      <w:outlineLvl w:val="2"/>
    </w:pPr>
    <w:rPr>
      <w:rFonts w:eastAsiaTheme="majorEastAsia" w:cstheme="majorBidi"/>
      <w:color w:val="0F1E64" w:themeColor="text2"/>
    </w:rPr>
  </w:style>
  <w:style w:type="paragraph" w:styleId="Heading4">
    <w:name w:val="heading 4"/>
    <w:aliases w:val="Heading 4 - bold body"/>
    <w:basedOn w:val="Normal"/>
    <w:next w:val="Normal"/>
    <w:link w:val="Heading4Char"/>
    <w:uiPriority w:val="9"/>
    <w:unhideWhenUsed/>
    <w:qFormat/>
    <w:rsid w:val="00DC355A"/>
    <w:pPr>
      <w:keepNext/>
      <w:keepLines/>
      <w:spacing w:before="40"/>
      <w:outlineLvl w:val="3"/>
    </w:pPr>
    <w:rPr>
      <w:rFonts w:eastAsiaTheme="majorEastAsia" w:cstheme="majorBidi"/>
      <w:b/>
      <w:iCs/>
      <w:color w:val="0F1E64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615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6152"/>
  </w:style>
  <w:style w:type="paragraph" w:styleId="Footer">
    <w:name w:val="footer"/>
    <w:basedOn w:val="Normal"/>
    <w:link w:val="FooterChar"/>
    <w:uiPriority w:val="99"/>
    <w:unhideWhenUsed/>
    <w:rsid w:val="006D615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6152"/>
  </w:style>
  <w:style w:type="character" w:styleId="Hyperlink">
    <w:name w:val="Hyperlink"/>
    <w:basedOn w:val="DefaultParagraphFont"/>
    <w:uiPriority w:val="99"/>
    <w:unhideWhenUsed/>
    <w:rsid w:val="00985B3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713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75270D"/>
    <w:rPr>
      <w:rFonts w:ascii="Arial" w:eastAsiaTheme="majorEastAsia" w:hAnsi="Arial" w:cstheme="majorBidi"/>
      <w:b/>
      <w:noProof/>
      <w:color w:val="0F1E64" w:themeColor="text2"/>
      <w:sz w:val="40"/>
      <w:szCs w:val="32"/>
    </w:rPr>
  </w:style>
  <w:style w:type="paragraph" w:styleId="Title">
    <w:name w:val="Title"/>
    <w:aliases w:val="Section TITLE"/>
    <w:basedOn w:val="Normal"/>
    <w:next w:val="Normal"/>
    <w:link w:val="TitleChar"/>
    <w:uiPriority w:val="10"/>
    <w:qFormat/>
    <w:rsid w:val="002B689D"/>
    <w:pPr>
      <w:pBdr>
        <w:bottom w:val="single" w:sz="18" w:space="1" w:color="009BDC" w:themeColor="accent1"/>
      </w:pBdr>
      <w:spacing w:after="360"/>
      <w:contextualSpacing/>
    </w:pPr>
    <w:rPr>
      <w:rFonts w:eastAsiaTheme="majorEastAsia" w:cstheme="majorBidi"/>
      <w:b/>
      <w:color w:val="0F1E64" w:themeColor="text2"/>
      <w:spacing w:val="-10"/>
      <w:kern w:val="28"/>
      <w:sz w:val="64"/>
      <w:szCs w:val="56"/>
    </w:rPr>
  </w:style>
  <w:style w:type="character" w:customStyle="1" w:styleId="TitleChar">
    <w:name w:val="Title Char"/>
    <w:aliases w:val="Section TITLE Char"/>
    <w:basedOn w:val="DefaultParagraphFont"/>
    <w:link w:val="Title"/>
    <w:uiPriority w:val="10"/>
    <w:rsid w:val="002B689D"/>
    <w:rPr>
      <w:rFonts w:ascii="Arial" w:eastAsiaTheme="majorEastAsia" w:hAnsi="Arial" w:cstheme="majorBidi"/>
      <w:b/>
      <w:color w:val="0F1E64" w:themeColor="text2"/>
      <w:spacing w:val="-10"/>
      <w:kern w:val="28"/>
      <w:sz w:val="64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482A41"/>
    <w:rPr>
      <w:rFonts w:ascii="Arial" w:eastAsiaTheme="majorEastAsia" w:hAnsi="Arial" w:cstheme="majorBidi"/>
      <w:color w:val="0F1E64" w:themeColor="text2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963F3"/>
    <w:rPr>
      <w:rFonts w:ascii="Arial" w:eastAsiaTheme="majorEastAsia" w:hAnsi="Arial" w:cstheme="majorBidi"/>
      <w:color w:val="0F1E64" w:themeColor="text2"/>
    </w:rPr>
  </w:style>
  <w:style w:type="character" w:customStyle="1" w:styleId="Heading4Char">
    <w:name w:val="Heading 4 Char"/>
    <w:aliases w:val="Heading 4 - bold body Char"/>
    <w:basedOn w:val="DefaultParagraphFont"/>
    <w:link w:val="Heading4"/>
    <w:uiPriority w:val="9"/>
    <w:rsid w:val="00DC355A"/>
    <w:rPr>
      <w:rFonts w:ascii="Arial" w:eastAsiaTheme="majorEastAsia" w:hAnsi="Arial" w:cstheme="majorBidi"/>
      <w:b/>
      <w:iCs/>
      <w:color w:val="0F1E64" w:themeColor="text2"/>
      <w:sz w:val="20"/>
    </w:rPr>
  </w:style>
  <w:style w:type="paragraph" w:styleId="ListParagraph">
    <w:name w:val="List Paragraph"/>
    <w:basedOn w:val="Normal"/>
    <w:uiPriority w:val="34"/>
    <w:qFormat/>
    <w:rsid w:val="00AC7F5A"/>
    <w:pPr>
      <w:numPr>
        <w:numId w:val="1"/>
      </w:numPr>
      <w:ind w:left="357" w:hanging="357"/>
      <w:contextualSpacing/>
    </w:pPr>
  </w:style>
  <w:style w:type="table" w:styleId="TableGrid">
    <w:name w:val="Table Grid"/>
    <w:basedOn w:val="TableNormal"/>
    <w:uiPriority w:val="39"/>
    <w:rsid w:val="00DB7F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DB7F9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ListTable4-Accent1">
    <w:name w:val="List Table 4 Accent 1"/>
    <w:basedOn w:val="TableNormal"/>
    <w:uiPriority w:val="49"/>
    <w:rsid w:val="00F40A77"/>
    <w:rPr>
      <w:rFonts w:ascii="Arial" w:hAnsi="Arial"/>
      <w:sz w:val="20"/>
    </w:rPr>
    <w:tblPr>
      <w:tblStyleRowBandSize w:val="1"/>
      <w:tblStyleColBandSize w:val="1"/>
      <w:tblBorders>
        <w:top w:val="single" w:sz="4" w:space="0" w:color="51CBFF" w:themeColor="accent1" w:themeTint="99"/>
        <w:left w:val="single" w:sz="4" w:space="0" w:color="51CBFF" w:themeColor="accent1" w:themeTint="99"/>
        <w:bottom w:val="single" w:sz="4" w:space="0" w:color="51CBFF" w:themeColor="accent1" w:themeTint="99"/>
        <w:right w:val="single" w:sz="4" w:space="0" w:color="51CBFF" w:themeColor="accent1" w:themeTint="99"/>
        <w:insideH w:val="single" w:sz="4" w:space="0" w:color="51CB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BDC" w:themeColor="accent1"/>
          <w:left w:val="single" w:sz="4" w:space="0" w:color="009BDC" w:themeColor="accent1"/>
          <w:bottom w:val="single" w:sz="4" w:space="0" w:color="009BDC" w:themeColor="accent1"/>
          <w:right w:val="single" w:sz="4" w:space="0" w:color="009BDC" w:themeColor="accent1"/>
          <w:insideH w:val="nil"/>
        </w:tcBorders>
        <w:shd w:val="clear" w:color="auto" w:fill="009BDC" w:themeFill="accent1"/>
      </w:tcPr>
    </w:tblStylePr>
    <w:tblStylePr w:type="lastRow">
      <w:rPr>
        <w:b/>
        <w:bCs/>
      </w:rPr>
      <w:tblPr/>
      <w:tcPr>
        <w:tcBorders>
          <w:top w:val="double" w:sz="4" w:space="0" w:color="51CB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DFF" w:themeFill="accent1" w:themeFillTint="33"/>
      </w:tcPr>
    </w:tblStylePr>
    <w:tblStylePr w:type="band1Horz">
      <w:tblPr/>
      <w:tcPr>
        <w:shd w:val="clear" w:color="auto" w:fill="C5EDFF" w:themeFill="accent1" w:themeFillTint="33"/>
      </w:tcPr>
    </w:tblStylePr>
  </w:style>
  <w:style w:type="table" w:styleId="ListTable4">
    <w:name w:val="List Table 4"/>
    <w:basedOn w:val="TableNormal"/>
    <w:uiPriority w:val="49"/>
    <w:rsid w:val="000526DD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923E8A"/>
    <w:tblPr>
      <w:tblStyleRowBandSize w:val="1"/>
      <w:tblStyleColBandSize w:val="1"/>
      <w:tblBorders>
        <w:top w:val="single" w:sz="4" w:space="0" w:color="51CBFF" w:themeColor="accent1" w:themeTint="99"/>
        <w:left w:val="single" w:sz="4" w:space="0" w:color="51CBFF" w:themeColor="accent1" w:themeTint="99"/>
        <w:bottom w:val="single" w:sz="4" w:space="0" w:color="51CBFF" w:themeColor="accent1" w:themeTint="99"/>
        <w:right w:val="single" w:sz="4" w:space="0" w:color="51CBFF" w:themeColor="accent1" w:themeTint="99"/>
        <w:insideH w:val="single" w:sz="4" w:space="0" w:color="51CBFF" w:themeColor="accent1" w:themeTint="99"/>
        <w:insideV w:val="single" w:sz="4" w:space="0" w:color="51CB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BDC" w:themeColor="accent1"/>
          <w:left w:val="single" w:sz="4" w:space="0" w:color="009BDC" w:themeColor="accent1"/>
          <w:bottom w:val="single" w:sz="4" w:space="0" w:color="009BDC" w:themeColor="accent1"/>
          <w:right w:val="single" w:sz="4" w:space="0" w:color="009BDC" w:themeColor="accent1"/>
          <w:insideH w:val="nil"/>
          <w:insideV w:val="nil"/>
        </w:tcBorders>
        <w:shd w:val="clear" w:color="auto" w:fill="009BDC" w:themeFill="accent1"/>
      </w:tcPr>
    </w:tblStylePr>
    <w:tblStylePr w:type="lastRow">
      <w:rPr>
        <w:b/>
        <w:bCs/>
      </w:rPr>
      <w:tblPr/>
      <w:tcPr>
        <w:tcBorders>
          <w:top w:val="double" w:sz="4" w:space="0" w:color="009BD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DFF" w:themeFill="accent1" w:themeFillTint="33"/>
      </w:tcPr>
    </w:tblStylePr>
    <w:tblStylePr w:type="band1Horz">
      <w:tblPr/>
      <w:tcPr>
        <w:shd w:val="clear" w:color="auto" w:fill="C5EDFF" w:themeFill="accent1" w:themeFillTint="33"/>
      </w:tcPr>
    </w:tblStylePr>
  </w:style>
  <w:style w:type="table" w:customStyle="1" w:styleId="Style1new">
    <w:name w:val="Style1 new"/>
    <w:basedOn w:val="GridTable4-Accent1"/>
    <w:uiPriority w:val="99"/>
    <w:rsid w:val="001542DD"/>
    <w:tblPr/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BDC" w:themeColor="accent1"/>
          <w:left w:val="single" w:sz="4" w:space="0" w:color="009BDC" w:themeColor="accent1"/>
          <w:bottom w:val="single" w:sz="4" w:space="0" w:color="009BDC" w:themeColor="accent1"/>
          <w:right w:val="single" w:sz="4" w:space="0" w:color="009BDC" w:themeColor="accent1"/>
          <w:insideH w:val="nil"/>
          <w:insideV w:val="nil"/>
        </w:tcBorders>
        <w:shd w:val="clear" w:color="auto" w:fill="009BDC" w:themeFill="accent1"/>
      </w:tcPr>
    </w:tblStylePr>
    <w:tblStylePr w:type="lastRow">
      <w:rPr>
        <w:b/>
        <w:bCs/>
      </w:rPr>
      <w:tblPr/>
      <w:tcPr>
        <w:tcBorders>
          <w:top w:val="double" w:sz="4" w:space="0" w:color="009BD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DFF" w:themeFill="accent1" w:themeFillTint="33"/>
      </w:tcPr>
    </w:tblStylePr>
    <w:tblStylePr w:type="band1Horz">
      <w:tblPr/>
      <w:tcPr>
        <w:shd w:val="clear" w:color="auto" w:fill="C5EDFF" w:themeFill="accent1" w:themeFillTint="33"/>
      </w:tcPr>
    </w:tblStylePr>
  </w:style>
  <w:style w:type="paragraph" w:customStyle="1" w:styleId="tabletext">
    <w:name w:val="table text"/>
    <w:basedOn w:val="Normal"/>
    <w:qFormat/>
    <w:rsid w:val="00A90F51"/>
    <w:pPr>
      <w:spacing w:before="60" w:after="60"/>
      <w:jc w:val="center"/>
    </w:pPr>
    <w:rPr>
      <w:rFonts w:eastAsia="Times New Roman" w:cs="Arial"/>
      <w:sz w:val="18"/>
      <w:szCs w:val="18"/>
      <w:lang w:eastAsia="en-AU"/>
    </w:rPr>
  </w:style>
  <w:style w:type="paragraph" w:customStyle="1" w:styleId="TableHeadingboldbold">
    <w:name w:val="Table Heading/boldbold"/>
    <w:basedOn w:val="Normal"/>
    <w:qFormat/>
    <w:rsid w:val="00A90F51"/>
    <w:pPr>
      <w:spacing w:before="60" w:after="60"/>
      <w:jc w:val="center"/>
    </w:pPr>
    <w:rPr>
      <w:rFonts w:eastAsia="Calibri" w:cs="Arial"/>
      <w:b/>
      <w:color w:val="0F1E64" w:themeColor="text2"/>
      <w:sz w:val="18"/>
      <w:szCs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68047A"/>
    <w:pPr>
      <w:spacing w:before="240" w:after="0" w:line="259" w:lineRule="auto"/>
      <w:outlineLvl w:val="9"/>
    </w:pPr>
    <w:rPr>
      <w:rFonts w:ascii="Arial Black" w:hAnsi="Arial Black"/>
      <w:sz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DE77A0"/>
    <w:pPr>
      <w:tabs>
        <w:tab w:val="right" w:pos="10762"/>
      </w:tabs>
      <w:spacing w:before="240"/>
    </w:pPr>
    <w:rPr>
      <w:rFonts w:cstheme="minorHAnsi"/>
      <w:b/>
      <w:bCs/>
      <w:caps/>
      <w:color w:val="0F1E64" w:themeColor="text2"/>
      <w:sz w:val="22"/>
      <w:szCs w:val="22"/>
      <w:u w:val="single" w:color="0F1E64" w:themeColor="text2"/>
    </w:rPr>
  </w:style>
  <w:style w:type="paragraph" w:styleId="TOC2">
    <w:name w:val="toc 2"/>
    <w:basedOn w:val="Normal"/>
    <w:next w:val="Normal"/>
    <w:autoRedefine/>
    <w:uiPriority w:val="39"/>
    <w:unhideWhenUsed/>
    <w:rsid w:val="00DE77A0"/>
    <w:pPr>
      <w:spacing w:after="40"/>
    </w:pPr>
    <w:rPr>
      <w:rFonts w:cstheme="minorHAnsi"/>
      <w:b/>
      <w:bCs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DE77A0"/>
    <w:pPr>
      <w:spacing w:after="40"/>
    </w:pPr>
    <w:rPr>
      <w:rFonts w:cstheme="minorHAnsi"/>
      <w:szCs w:val="22"/>
    </w:rPr>
  </w:style>
  <w:style w:type="paragraph" w:styleId="TOC4">
    <w:name w:val="toc 4"/>
    <w:basedOn w:val="Normal"/>
    <w:next w:val="Normal"/>
    <w:autoRedefine/>
    <w:uiPriority w:val="39"/>
    <w:unhideWhenUsed/>
    <w:rsid w:val="00DE77A0"/>
    <w:pPr>
      <w:spacing w:after="40"/>
    </w:pPr>
    <w:rPr>
      <w:rFonts w:cstheme="minorHAnsi"/>
      <w:szCs w:val="22"/>
    </w:rPr>
  </w:style>
  <w:style w:type="character" w:styleId="PlaceholderText">
    <w:name w:val="Placeholder Text"/>
    <w:basedOn w:val="DefaultParagraphFont"/>
    <w:uiPriority w:val="99"/>
    <w:semiHidden/>
    <w:rsid w:val="00047F8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47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7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2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54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72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9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0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89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5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3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8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2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9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8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22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eeka.zamani\Desktop\Word%20-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86034F-25FD-4FD4-B893-8CD768FCF898}"/>
      </w:docPartPr>
      <w:docPartBody>
        <w:p w:rsidR="00CC55A0" w:rsidRDefault="009233FF">
          <w:r w:rsidRPr="00F26DD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oco CC">
    <w:panose1 w:val="020B0504050202020203"/>
    <w:charset w:val="00"/>
    <w:family w:val="swiss"/>
    <w:pitch w:val="variable"/>
    <w:sig w:usb0="A00002EF" w:usb1="5000205B" w:usb2="00000008" w:usb3="00000000" w:csb0="0000009F" w:csb1="00000000"/>
  </w:font>
  <w:font w:name="Foco CC Light">
    <w:panose1 w:val="020B0304050202020203"/>
    <w:charset w:val="00"/>
    <w:family w:val="swiss"/>
    <w:pitch w:val="variable"/>
    <w:sig w:usb0="A00002EF" w:usb1="5000205B" w:usb2="00000008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Foco CC Black">
    <w:panose1 w:val="020B0A04050202020203"/>
    <w:charset w:val="00"/>
    <w:family w:val="swiss"/>
    <w:pitch w:val="variable"/>
    <w:sig w:usb0="A00002EF" w:usb1="5000205B" w:usb2="00000008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3FF"/>
    <w:rsid w:val="0006017E"/>
    <w:rsid w:val="000D11A3"/>
    <w:rsid w:val="003873BF"/>
    <w:rsid w:val="009233FF"/>
    <w:rsid w:val="009C77AD"/>
    <w:rsid w:val="00A07771"/>
    <w:rsid w:val="00BC013B"/>
    <w:rsid w:val="00C52EFA"/>
    <w:rsid w:val="00CC5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D11A3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CC hteme">
  <a:themeElements>
    <a:clrScheme name="CCQ 2018">
      <a:dk1>
        <a:sysClr val="windowText" lastClr="000000"/>
      </a:dk1>
      <a:lt1>
        <a:sysClr val="window" lastClr="FFFFFF"/>
      </a:lt1>
      <a:dk2>
        <a:srgbClr val="0F1E64"/>
      </a:dk2>
      <a:lt2>
        <a:srgbClr val="EEECE1"/>
      </a:lt2>
      <a:accent1>
        <a:srgbClr val="009BDC"/>
      </a:accent1>
      <a:accent2>
        <a:srgbClr val="FFD200"/>
      </a:accent2>
      <a:accent3>
        <a:srgbClr val="FFF000"/>
      </a:accent3>
      <a:accent4>
        <a:srgbClr val="6EC846"/>
      </a:accent4>
      <a:accent5>
        <a:srgbClr val="7D46A0"/>
      </a:accent5>
      <a:accent6>
        <a:srgbClr val="F05028"/>
      </a:accent6>
      <a:hlink>
        <a:srgbClr val="0000FF"/>
      </a:hlink>
      <a:folHlink>
        <a:srgbClr val="800080"/>
      </a:folHlink>
    </a:clrScheme>
    <a:fontScheme name="Custom 1">
      <a:majorFont>
        <a:latin typeface="Foco CC Black"/>
        <a:ea typeface=""/>
        <a:cs typeface=""/>
      </a:majorFont>
      <a:minorFont>
        <a:latin typeface="Foco CC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CC hteme" id="{210E0871-9D33-40E1-BE0E-CEB6095E026A}" vid="{1FAE6FA6-0878-4968-9CA1-DAB06C3DF8A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F22D1B71DA60449D88714EC63522FE" ma:contentTypeVersion="13" ma:contentTypeDescription="Create a new document." ma:contentTypeScope="" ma:versionID="1e48b6bd24cd864a38bcb1a396885abf">
  <xsd:schema xmlns:xsd="http://www.w3.org/2001/XMLSchema" xmlns:xs="http://www.w3.org/2001/XMLSchema" xmlns:p="http://schemas.microsoft.com/office/2006/metadata/properties" xmlns:ns1="http://schemas.microsoft.com/sharepoint/v3" xmlns:ns2="c734507f-717f-4ef5-b56c-9933b994545b" xmlns:ns3="0a5e231f-bb71-4646-b8df-44f45c549926" targetNamespace="http://schemas.microsoft.com/office/2006/metadata/properties" ma:root="true" ma:fieldsID="aeb85f5b51235a0c0c2cfb25823f3b27" ns1:_="" ns2:_="" ns3:_="">
    <xsd:import namespace="http://schemas.microsoft.com/sharepoint/v3"/>
    <xsd:import namespace="c734507f-717f-4ef5-b56c-9933b994545b"/>
    <xsd:import namespace="0a5e231f-bb71-4646-b8df-44f45c549926"/>
    <xsd:element name="properties">
      <xsd:complexType>
        <xsd:sequence>
          <xsd:element name="documentManagement">
            <xsd:complexType>
              <xsd:all>
                <xsd:element ref="ns2:i0f84bba906045b4af568ee102a52dcb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34507f-717f-4ef5-b56c-9933b994545b" elementFormDefault="qualified">
    <xsd:import namespace="http://schemas.microsoft.com/office/2006/documentManagement/types"/>
    <xsd:import namespace="http://schemas.microsoft.com/office/infopath/2007/PartnerControls"/>
    <xsd:element name="i0f84bba906045b4af568ee102a52dcb" ma:index="9" nillable="true" ma:taxonomy="true" ma:internalName="i0f84bba906045b4af568ee102a52dcb" ma:taxonomyFieldName="RevIMBCS" ma:displayName="BCS" ma:indexed="true" ma:default="" ma:fieldId="{20f84bba-9060-45b4-af56-8ee102a52dcb}" ma:sspId="333fd168-d4e0-4d4c-be93-b91e2ddf9c31" ma:termSetId="09c566fa-7139-4337-846f-10cf948e9db4" ma:anchorId="4e8352e3-9a5c-4a63-89b1-2eb2ec146b95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b350b2b8-bec3-4593-803e-19f6b4441e19}" ma:internalName="TaxCatchAll" ma:showField="CatchAllData" ma:web="c734507f-717f-4ef5-b56c-9933b99454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5e231f-bb71-4646-b8df-44f45c5499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33fd168-d4e0-4d4c-be93-b91e2ddf9c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34507f-717f-4ef5-b56c-9933b994545b" xsi:nil="true"/>
    <i0f84bba906045b4af568ee102a52dcb xmlns="c734507f-717f-4ef5-b56c-9933b994545b">
      <Terms xmlns="http://schemas.microsoft.com/office/infopath/2007/PartnerControls"/>
    </i0f84bba906045b4af568ee102a52dcb>
    <_ip_UnifiedCompliancePolicyUIAction xmlns="http://schemas.microsoft.com/sharepoint/v3" xsi:nil="true"/>
    <_ip_UnifiedCompliancePolicyProperties xmlns="http://schemas.microsoft.com/sharepoint/v3" xsi:nil="true"/>
    <lcf76f155ced4ddcb4097134ff3c332f xmlns="0a5e231f-bb71-4646-b8df-44f45c54992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58A740A-7574-48A8-AF0A-FC4488A6B1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ECF167-F143-4218-BBD8-7E477E672B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734507f-717f-4ef5-b56c-9933b994545b"/>
    <ds:schemaRef ds:uri="0a5e231f-bb71-4646-b8df-44f45c5499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71C30C-985A-8047-B39E-05693158B26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7F94CAB-ADE5-4829-B475-83BA20036D97}">
  <ds:schemaRefs>
    <ds:schemaRef ds:uri="http://schemas.microsoft.com/office/2006/metadata/properties"/>
    <ds:schemaRef ds:uri="http://schemas.microsoft.com/office/infopath/2007/PartnerControls"/>
    <ds:schemaRef ds:uri="c734507f-717f-4ef5-b56c-9933b994545b"/>
    <ds:schemaRef ds:uri="http://schemas.microsoft.com/sharepoint/v3"/>
    <ds:schemaRef ds:uri="0a5e231f-bb71-4646-b8df-44f45c54992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- Template</Template>
  <TotalTime>144</TotalTime>
  <Pages>2</Pages>
  <Words>118</Words>
  <Characters>656</Characters>
  <Application>Microsoft Office Word</Application>
  <DocSecurity>0</DocSecurity>
  <Lines>72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Neeka Zamani</dc:creator>
  <cp:keywords/>
  <dc:description/>
  <cp:lastModifiedBy>Neeka Zamani</cp:lastModifiedBy>
  <cp:revision>77</cp:revision>
  <dcterms:created xsi:type="dcterms:W3CDTF">2026-09-15T00:43:00Z</dcterms:created>
  <dcterms:modified xsi:type="dcterms:W3CDTF">2026-09-18T00:52:00Z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0x01010049F22D1B71DA60449D88714EC63522FE</vt:lpwstr>
  </property>
  <property fmtid="{D5CDD505-2E9C-101B-9397-08002B2CF9AE}" pid="3" name="RevIMBCS">
    <vt:lpwstr/>
  </property>
  <property fmtid="{D5CDD505-2E9C-101B-9397-08002B2CF9AE}" pid="4" name="MediaServiceImageTags">
    <vt:lpwstr/>
  </property>
</Properties>
</file>